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FB1E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14:paraId="789B7214" w14:textId="77777777" w:rsidR="00B3448B" w:rsidRPr="00642E12" w:rsidRDefault="00B3448B" w:rsidP="00B3448B"/>
    <w:p w14:paraId="7E7474B4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CF0942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CF0942" w:rsidRPr="00CF0942">
        <w:rPr>
          <w:rStyle w:val="a9"/>
        </w:rPr>
        <w:t>Общество с ограниченной ответственностью «</w:t>
      </w:r>
      <w:proofErr w:type="spellStart"/>
      <w:r w:rsidR="00CF0942" w:rsidRPr="00CF0942">
        <w:rPr>
          <w:rStyle w:val="a9"/>
        </w:rPr>
        <w:t>ПакТрейд</w:t>
      </w:r>
      <w:proofErr w:type="spellEnd"/>
      <w:r w:rsidR="00CF0942" w:rsidRPr="00CF0942">
        <w:rPr>
          <w:rStyle w:val="a9"/>
        </w:rPr>
        <w:t>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54AE1EF1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14:paraId="736A8668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36E5DFA3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2BC1531F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329E9D1C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09FE14A4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5063A6CD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58B331C6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6D896BA4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4BF3764D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560E4E66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7DE28481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760246D1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6271FB2E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1A02EF7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7DA8D49B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50F14999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53A1663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71DA706A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6417940F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7797DF88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18676DA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52E756B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0FF5C42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724BB7B9" w14:textId="77777777" w:rsidTr="004654AF">
        <w:trPr>
          <w:jc w:val="center"/>
        </w:trPr>
        <w:tc>
          <w:tcPr>
            <w:tcW w:w="3518" w:type="dxa"/>
            <w:vAlign w:val="center"/>
          </w:tcPr>
          <w:p w14:paraId="49BE01B5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1954491C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51856E2B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06E04DE7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66194812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72EEBA5F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4B70B490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3DCBE170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51945975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4338BA31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44A34853" w14:textId="77777777" w:rsidTr="004654AF">
        <w:trPr>
          <w:jc w:val="center"/>
        </w:trPr>
        <w:tc>
          <w:tcPr>
            <w:tcW w:w="3518" w:type="dxa"/>
            <w:vAlign w:val="center"/>
          </w:tcPr>
          <w:p w14:paraId="5DD430D0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3061781A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3118" w:type="dxa"/>
            <w:vAlign w:val="center"/>
          </w:tcPr>
          <w:p w14:paraId="26493D70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063" w:type="dxa"/>
            <w:vAlign w:val="center"/>
          </w:tcPr>
          <w:p w14:paraId="62C6A9CF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A6D45E9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69" w:type="dxa"/>
            <w:vAlign w:val="center"/>
          </w:tcPr>
          <w:p w14:paraId="4D1FE212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B30B211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62C14BB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42452FB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0902333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3847EFF2" w14:textId="77777777" w:rsidTr="004654AF">
        <w:trPr>
          <w:jc w:val="center"/>
        </w:trPr>
        <w:tc>
          <w:tcPr>
            <w:tcW w:w="3518" w:type="dxa"/>
            <w:vAlign w:val="center"/>
          </w:tcPr>
          <w:p w14:paraId="471A681A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5B188004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3118" w:type="dxa"/>
            <w:vAlign w:val="center"/>
          </w:tcPr>
          <w:p w14:paraId="55F3F9BC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063" w:type="dxa"/>
            <w:vAlign w:val="center"/>
          </w:tcPr>
          <w:p w14:paraId="0BC08ACD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499845B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69" w:type="dxa"/>
            <w:vAlign w:val="center"/>
          </w:tcPr>
          <w:p w14:paraId="40778581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44975D0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1397F22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5CF1BA3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563FF5B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2247D68B" w14:textId="77777777" w:rsidTr="004654AF">
        <w:trPr>
          <w:jc w:val="center"/>
        </w:trPr>
        <w:tc>
          <w:tcPr>
            <w:tcW w:w="3518" w:type="dxa"/>
            <w:vAlign w:val="center"/>
          </w:tcPr>
          <w:p w14:paraId="3ACCDEFF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6093AC6F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118" w:type="dxa"/>
            <w:vAlign w:val="center"/>
          </w:tcPr>
          <w:p w14:paraId="1C4B0953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063" w:type="dxa"/>
            <w:vAlign w:val="center"/>
          </w:tcPr>
          <w:p w14:paraId="05B17751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43B20D1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69" w:type="dxa"/>
            <w:vAlign w:val="center"/>
          </w:tcPr>
          <w:p w14:paraId="6B66A2DA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B82767C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7086577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82947B7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2B12E3E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2CC9CF51" w14:textId="77777777" w:rsidTr="004654AF">
        <w:trPr>
          <w:jc w:val="center"/>
        </w:trPr>
        <w:tc>
          <w:tcPr>
            <w:tcW w:w="3518" w:type="dxa"/>
            <w:vAlign w:val="center"/>
          </w:tcPr>
          <w:p w14:paraId="38FE5A0E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10D19079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52A02D13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65EE17CE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A1414DF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F71A373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598571A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0528909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29602392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84150E8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780F016D" w14:textId="77777777" w:rsidTr="004654AF">
        <w:trPr>
          <w:jc w:val="center"/>
        </w:trPr>
        <w:tc>
          <w:tcPr>
            <w:tcW w:w="3518" w:type="dxa"/>
            <w:vAlign w:val="center"/>
          </w:tcPr>
          <w:p w14:paraId="552313A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3DB563C7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72C1A407" w14:textId="77777777" w:rsidR="00AF1EDF" w:rsidRPr="00F06873" w:rsidRDefault="00CF094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09BE9F7A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0F8B367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0077D71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A6417D1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CF27682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CB91AF0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44B4E7E" w14:textId="77777777" w:rsidR="00AF1EDF" w:rsidRPr="00F06873" w:rsidRDefault="00CF094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2B6A1A3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6363F1E8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DE2527" w14:paraId="67DB72B3" w14:textId="777777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0C444FB0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33B1D6D3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488B25DB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1D382E28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F4F8814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79242F0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7C2DB9A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137EA81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92BF83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6DDDC94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863D81C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F06873">
              <w:rPr>
                <w:sz w:val="16"/>
                <w:szCs w:val="16"/>
              </w:rPr>
              <w:t>питание  (</w:t>
            </w:r>
            <w:proofErr w:type="gramEnd"/>
            <w:r w:rsidRPr="00F06873">
              <w:rPr>
                <w:sz w:val="16"/>
                <w:szCs w:val="16"/>
              </w:rPr>
              <w:t>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79666271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14:paraId="2765244C" w14:textId="777777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68CC1B5C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79428C8F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917389F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AE3EA2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749BA5F3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23A40CF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FD4FD78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090CCE3F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B50FEB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7D484BF4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996C68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84BF341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4BFCAE5" w14:textId="77777777" w:rsidR="00F06873" w:rsidRPr="00F46395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CD79B91" w14:textId="77777777" w:rsidR="00F06873" w:rsidRPr="00F46395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 w:rsidRPr="00F46395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677E47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20856EF2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39FE0418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60EFDFD0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6D6A1942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1A57EBFE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3A054238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6CA3B1A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74A4FB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08E07E97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3E92C0F4" w14:textId="77777777" w:rsidTr="004654AF">
        <w:tc>
          <w:tcPr>
            <w:tcW w:w="959" w:type="dxa"/>
            <w:shd w:val="clear" w:color="auto" w:fill="auto"/>
            <w:vAlign w:val="center"/>
          </w:tcPr>
          <w:p w14:paraId="6E2E4F59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01A6FE13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6DD26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2CA4E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BF639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5BCB9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9DCA0C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5D340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A1F28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E29DF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D2833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00AC3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DAE47C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7C5F9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6BBE9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47C143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20DFB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32755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CCAE52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487BA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BC4C8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D0738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C69B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C9F83D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CF0942" w:rsidRPr="00F06873" w14:paraId="124B3A5A" w14:textId="77777777" w:rsidTr="004654AF">
        <w:tc>
          <w:tcPr>
            <w:tcW w:w="959" w:type="dxa"/>
            <w:shd w:val="clear" w:color="auto" w:fill="auto"/>
            <w:vAlign w:val="center"/>
          </w:tcPr>
          <w:p w14:paraId="1F011A4C" w14:textId="77777777" w:rsidR="00CF0942" w:rsidRPr="00F06873" w:rsidRDefault="00CF094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85A9E4B" w14:textId="77777777" w:rsidR="00CF0942" w:rsidRPr="00CF0942" w:rsidRDefault="00CF0942" w:rsidP="001B19D8">
            <w:pPr>
              <w:jc w:val="center"/>
              <w:rPr>
                <w:b/>
                <w:sz w:val="18"/>
                <w:szCs w:val="18"/>
              </w:rPr>
            </w:pPr>
            <w:r w:rsidRPr="00CF0942">
              <w:rPr>
                <w:b/>
                <w:sz w:val="18"/>
                <w:szCs w:val="18"/>
              </w:rPr>
              <w:t>Отдел продаж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775E11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607C34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589C269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F42915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D8FCE5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C6AB72E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5023F53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43FDF0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571AF29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59A2F8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CDCD39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446E856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4C02E9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2186C0D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F60C88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34BA721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578224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288128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EFD2D2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777C5B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EAA67E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E021E24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F0942" w:rsidRPr="00F06873" w14:paraId="409D9AEA" w14:textId="77777777" w:rsidTr="004654AF">
        <w:tc>
          <w:tcPr>
            <w:tcW w:w="959" w:type="dxa"/>
            <w:shd w:val="clear" w:color="auto" w:fill="auto"/>
            <w:vAlign w:val="center"/>
          </w:tcPr>
          <w:p w14:paraId="6B0A380E" w14:textId="77777777" w:rsidR="00CF0942" w:rsidRPr="00F06873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215551F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6F2643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1B7AF5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48F6B1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2CABDB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C9DC4E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157DF8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8E6091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1B93D6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0347A5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E042AE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6B00D4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0B8E86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67656D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EAAC9A9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0721AC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A3B60D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8BE026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22D9F5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108923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69C43A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99CDF8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D7F8853" w14:textId="77777777" w:rsidR="00CF0942" w:rsidRPr="00F06873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3EE48A62" w14:textId="77777777" w:rsidTr="004654AF">
        <w:tc>
          <w:tcPr>
            <w:tcW w:w="959" w:type="dxa"/>
            <w:shd w:val="clear" w:color="auto" w:fill="auto"/>
            <w:vAlign w:val="center"/>
          </w:tcPr>
          <w:p w14:paraId="794CD6C6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1-1А (1А)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3D86CFB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D9A72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EF934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F22F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22EAA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91F4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55CE6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DCAB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A466F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0DE75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70F2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21BE3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8BD53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80967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71874F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4C3AF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7EECA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496AC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914E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7C18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18D38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76C5D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88FC77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B4C8BD9" w14:textId="77777777" w:rsidTr="004654AF">
        <w:tc>
          <w:tcPr>
            <w:tcW w:w="959" w:type="dxa"/>
            <w:shd w:val="clear" w:color="auto" w:fill="auto"/>
            <w:vAlign w:val="center"/>
          </w:tcPr>
          <w:p w14:paraId="609D9D34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1-2А (1А)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9A4B84C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3EFE5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B1564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47E4D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23006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D2F8E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A4C54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31610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65204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93A3F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0573A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318C9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EAE03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A928C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C8F21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1337A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E4B2B8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D1D1C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69A32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A5ADB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054FE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D7D2E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2C283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4038B9FA" w14:textId="77777777" w:rsidTr="004654AF">
        <w:tc>
          <w:tcPr>
            <w:tcW w:w="959" w:type="dxa"/>
            <w:shd w:val="clear" w:color="auto" w:fill="auto"/>
            <w:vAlign w:val="center"/>
          </w:tcPr>
          <w:p w14:paraId="129DA866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1-3А (1А)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5521D1B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337C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422FC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3054D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338AA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5A2A1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0E7C6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C6EAB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270E8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66072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2DF58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3228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56B62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96A00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287012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449E6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37E59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4A822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70BAB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8959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4F8CC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D8DE1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9CC5DD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6B198913" w14:textId="77777777" w:rsidTr="004654AF">
        <w:tc>
          <w:tcPr>
            <w:tcW w:w="959" w:type="dxa"/>
            <w:shd w:val="clear" w:color="auto" w:fill="auto"/>
            <w:vAlign w:val="center"/>
          </w:tcPr>
          <w:p w14:paraId="5B43807D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7A51EFD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A2B91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A441E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81603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54C5E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399B1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FFAF9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FF7BA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37D3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B58AB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97F4E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9A70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EADA0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BA7B7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20081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E2E4C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6F3CE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80FE0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9E39B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19264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DD605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C66D9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67B8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32DC5E32" w14:textId="77777777" w:rsidTr="004654AF">
        <w:tc>
          <w:tcPr>
            <w:tcW w:w="959" w:type="dxa"/>
            <w:shd w:val="clear" w:color="auto" w:fill="auto"/>
            <w:vAlign w:val="center"/>
          </w:tcPr>
          <w:p w14:paraId="4DAC994F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2-1А (2А)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1824BD4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A405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84C7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DA781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3D192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FA424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CEAE7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06BB1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43D78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B0AAE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99AE6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C52FC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C727F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54B84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D2D255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FEA6B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4E9D2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F0104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D3A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A272E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1E634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D37B7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433D0C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150E2D56" w14:textId="77777777" w:rsidTr="004654AF">
        <w:tc>
          <w:tcPr>
            <w:tcW w:w="959" w:type="dxa"/>
            <w:shd w:val="clear" w:color="auto" w:fill="auto"/>
            <w:vAlign w:val="center"/>
          </w:tcPr>
          <w:p w14:paraId="4B167516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2-2А (2А)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796AD6D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87FFA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68317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3F779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DC3E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45D3F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E170A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AB091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89669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318C8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E87FB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79630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D9F16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0F6DD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FF58E0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56498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4EC51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EBB40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677F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00D2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259E4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3524F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D6F8A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4A193250" w14:textId="77777777" w:rsidTr="004654AF">
        <w:tc>
          <w:tcPr>
            <w:tcW w:w="959" w:type="dxa"/>
            <w:shd w:val="clear" w:color="auto" w:fill="auto"/>
            <w:vAlign w:val="center"/>
          </w:tcPr>
          <w:p w14:paraId="5BEDE9B9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12C41DC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E7851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E999F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C4BE6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C919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F0E4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8895A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E1F75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D9BB7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FA74D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604E9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B2E5F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2C438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26E7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A7FD3C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ED8E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92101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7F257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CCC5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CF3F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D400A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9B7D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47DD31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174A5FE1" w14:textId="77777777" w:rsidTr="004654AF">
        <w:tc>
          <w:tcPr>
            <w:tcW w:w="959" w:type="dxa"/>
            <w:shd w:val="clear" w:color="auto" w:fill="auto"/>
            <w:vAlign w:val="center"/>
          </w:tcPr>
          <w:p w14:paraId="43AC100A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3-1А (3А)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AF01577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745B2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DA011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67ECD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F539F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BD6E0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31FBD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9690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40458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B729D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CC53D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B8AD4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DC5EA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27E8A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B166E5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95027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8C3B8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D3F7D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D7D87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98DDC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7FB3E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5F57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445DD5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724DB07" w14:textId="77777777" w:rsidTr="004654AF">
        <w:tc>
          <w:tcPr>
            <w:tcW w:w="959" w:type="dxa"/>
            <w:shd w:val="clear" w:color="auto" w:fill="auto"/>
            <w:vAlign w:val="center"/>
          </w:tcPr>
          <w:p w14:paraId="1B4CF077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3-2А (3А)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1B1C1C5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6399C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0F40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37078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29230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30D07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B9CBF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D32D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9303F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0B4F8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F5D39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C4206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1AE3C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A05DF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742D54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FCF63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7F35C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3F3FA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78D4A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8240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E55CA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20967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39094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F3B8C91" w14:textId="77777777" w:rsidTr="004654AF">
        <w:tc>
          <w:tcPr>
            <w:tcW w:w="959" w:type="dxa"/>
            <w:shd w:val="clear" w:color="auto" w:fill="auto"/>
            <w:vAlign w:val="center"/>
          </w:tcPr>
          <w:p w14:paraId="3BF38245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3-3А (3А)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7D96C08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12360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AEF9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A2452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448CA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D4396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AA3B4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B18C2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5AA1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E6934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AD6A9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DF854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093E9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B26D4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7185CB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A9E3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93F01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6F191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228D0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89212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CAC12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61783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14CED6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B15F86B" w14:textId="77777777" w:rsidTr="004654AF">
        <w:tc>
          <w:tcPr>
            <w:tcW w:w="959" w:type="dxa"/>
            <w:shd w:val="clear" w:color="auto" w:fill="auto"/>
            <w:vAlign w:val="center"/>
          </w:tcPr>
          <w:p w14:paraId="7A8C407C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3-4А (3А)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192BC85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5734A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8C9C2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4F4CB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3E424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8149B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F542C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10861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F5157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457E3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08448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3A8D1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44A5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7D6FF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23D3B0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0F909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2B623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631AD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097B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D5BB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767C2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84C8B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B140BD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46C5DB04" w14:textId="77777777" w:rsidTr="004654AF">
        <w:tc>
          <w:tcPr>
            <w:tcW w:w="959" w:type="dxa"/>
            <w:shd w:val="clear" w:color="auto" w:fill="auto"/>
            <w:vAlign w:val="center"/>
          </w:tcPr>
          <w:p w14:paraId="64E7E0C8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3-5А (3А)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EA7568A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AFA59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70EAF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F4219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BA49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B0AE9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2630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306AF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8532C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FA692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A06A4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1A550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3DA81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66689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FC6B0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7414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43F27B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E3FDE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8FB5D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00B2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F83E9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610E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D42626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C6656EB" w14:textId="77777777" w:rsidTr="004654AF">
        <w:tc>
          <w:tcPr>
            <w:tcW w:w="959" w:type="dxa"/>
            <w:shd w:val="clear" w:color="auto" w:fill="auto"/>
            <w:vAlign w:val="center"/>
          </w:tcPr>
          <w:p w14:paraId="2F6FFAE0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5F835B8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31C59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75DB2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64D12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B81C7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2982A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8751E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5E30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87A4B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C748F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47EE7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9371C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804AB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BE1DA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E844FB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F39E6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1013B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D0D52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8D2CA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F7DE6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C3BC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2D649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679740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6E1D0F1E" w14:textId="77777777" w:rsidTr="004654AF">
        <w:tc>
          <w:tcPr>
            <w:tcW w:w="959" w:type="dxa"/>
            <w:shd w:val="clear" w:color="auto" w:fill="auto"/>
            <w:vAlign w:val="center"/>
          </w:tcPr>
          <w:p w14:paraId="4D212553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4-1А (4А)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BA1C496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FF63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94D64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EE6C8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C5D9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2E0E2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E2BED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BF5C6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48944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6DAFA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F777A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B6E69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B7FD6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8213A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5385AA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F9F3C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0B28C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297A8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4E1AA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62617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41434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BE039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89C455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A5695C2" w14:textId="77777777" w:rsidTr="004654AF">
        <w:tc>
          <w:tcPr>
            <w:tcW w:w="959" w:type="dxa"/>
            <w:shd w:val="clear" w:color="auto" w:fill="auto"/>
            <w:vAlign w:val="center"/>
          </w:tcPr>
          <w:p w14:paraId="6BD9DD0B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4-2А (4А)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001E59C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D259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CCF0C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3E0F8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E6BD4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F93E9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E2035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A7D39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6D024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FE118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F31B7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70AF1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FAEF6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BF5CF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35F7D6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59A47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706515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6BBC7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2AFC9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2956B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0A23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8BFC0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74FC57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1AA80FD9" w14:textId="77777777" w:rsidTr="004654AF">
        <w:tc>
          <w:tcPr>
            <w:tcW w:w="959" w:type="dxa"/>
            <w:shd w:val="clear" w:color="auto" w:fill="auto"/>
            <w:vAlign w:val="center"/>
          </w:tcPr>
          <w:p w14:paraId="46BC0A2B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4-3А (4А)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6DEF388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316F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7E9DA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736F5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82CA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AF9EA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66E54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76C8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04614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14182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F038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C48B4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20F37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283A8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45A05E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A1B6A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2E9EE6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6CB4C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60D0D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38ED6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F8305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63E5C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E72F18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2BD5F75E" w14:textId="77777777" w:rsidTr="004654AF">
        <w:tc>
          <w:tcPr>
            <w:tcW w:w="959" w:type="dxa"/>
            <w:shd w:val="clear" w:color="auto" w:fill="auto"/>
            <w:vAlign w:val="center"/>
          </w:tcPr>
          <w:p w14:paraId="3C74C8FB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74F1428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C52D9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735C7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AE195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0E101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8C302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1F197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1FAEB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7D56F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7E81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45515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4D2F5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1F2A0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9C123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E732F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F42C2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4FD98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57AF7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F3F36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CE6C1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15CA3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FB25E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E9CFC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1973E74C" w14:textId="77777777" w:rsidTr="004654AF">
        <w:tc>
          <w:tcPr>
            <w:tcW w:w="959" w:type="dxa"/>
            <w:shd w:val="clear" w:color="auto" w:fill="auto"/>
            <w:vAlign w:val="center"/>
          </w:tcPr>
          <w:p w14:paraId="4A7F8958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5-1А (5А)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9C4D7A7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91DD9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EF8F8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60F59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B9B43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44459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2EFCB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A0BA5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1868C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7777D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3DA17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681FB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9535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34310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C4A767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B0B79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7FB9F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0E866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4734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0667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801E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DED65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ED26B8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F9A744F" w14:textId="77777777" w:rsidTr="004654AF">
        <w:tc>
          <w:tcPr>
            <w:tcW w:w="959" w:type="dxa"/>
            <w:shd w:val="clear" w:color="auto" w:fill="auto"/>
            <w:vAlign w:val="center"/>
          </w:tcPr>
          <w:p w14:paraId="0E7D0C94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5-2А (5А)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E58458E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7156D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1D527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F284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C60C2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CD823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098BD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4592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1FFC2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1861A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66D7C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6FAE4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7E99B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DCB25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EB377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F46C7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F1BA2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7ED7A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44D6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BA4E8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6425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105EE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215F66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22240E9E" w14:textId="77777777" w:rsidTr="004654AF">
        <w:tc>
          <w:tcPr>
            <w:tcW w:w="959" w:type="dxa"/>
            <w:shd w:val="clear" w:color="auto" w:fill="auto"/>
            <w:vAlign w:val="center"/>
          </w:tcPr>
          <w:p w14:paraId="336CB897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5-3А (5А)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CF2540A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8F060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E656A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978CB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FE94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99F01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9D3E6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700CA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A11EB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24C62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D26D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D114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1A395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170E1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C84140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01D0B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B12FC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82FF0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7F3EB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958D4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5AC43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26A53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49CE5A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311123F1" w14:textId="77777777" w:rsidTr="004654AF">
        <w:tc>
          <w:tcPr>
            <w:tcW w:w="959" w:type="dxa"/>
            <w:shd w:val="clear" w:color="auto" w:fill="auto"/>
            <w:vAlign w:val="center"/>
          </w:tcPr>
          <w:p w14:paraId="5C518509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E69889B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AA701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9AC44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697C6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D5C79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55EB3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2D087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AA069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CC58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6DF6D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A2380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4BE2F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4F250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4D3F3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97ECC2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6A4C8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06D3D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FB036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BD735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FE6E9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E4F06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E80BB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8174DD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9316E2C" w14:textId="77777777" w:rsidTr="004654AF">
        <w:tc>
          <w:tcPr>
            <w:tcW w:w="959" w:type="dxa"/>
            <w:shd w:val="clear" w:color="auto" w:fill="auto"/>
            <w:vAlign w:val="center"/>
          </w:tcPr>
          <w:p w14:paraId="799CA64B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6-1А (6А)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A491F9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80A15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BAAD6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9AE24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E73E1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45EE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CAE9C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783F5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225BE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2C4CF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9255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F4AB7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63E10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BDBF9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C6BADB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F51A1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F74DC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6EDE0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4952A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F4471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579A8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CF820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FBC63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144C57AF" w14:textId="77777777" w:rsidTr="004654AF">
        <w:tc>
          <w:tcPr>
            <w:tcW w:w="959" w:type="dxa"/>
            <w:shd w:val="clear" w:color="auto" w:fill="auto"/>
            <w:vAlign w:val="center"/>
          </w:tcPr>
          <w:p w14:paraId="585C7682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6-2А (6А)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E3B41F9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5EEB1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6E828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92BB3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258A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49743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FC5B3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4422C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F6DEF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D3BBA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D322C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E9103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20007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BEEA6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C33B0C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11E59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A0974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D89A6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A8DEF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7EEA1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E698C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807EE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9272D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D14FAAF" w14:textId="77777777" w:rsidTr="004654AF">
        <w:tc>
          <w:tcPr>
            <w:tcW w:w="959" w:type="dxa"/>
            <w:shd w:val="clear" w:color="auto" w:fill="auto"/>
            <w:vAlign w:val="center"/>
          </w:tcPr>
          <w:p w14:paraId="4FCC832E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6-3А (6А)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3D154CC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AF15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CCAEA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55ED5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7E781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D3177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38717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65F3D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476FF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A03FA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B70ED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C001E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16BC1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3978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7E0B7A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F3155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86299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F517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A4F70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A4F2F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092B5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D0AB5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4A9A7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703F2253" w14:textId="77777777" w:rsidTr="004654AF">
        <w:tc>
          <w:tcPr>
            <w:tcW w:w="959" w:type="dxa"/>
            <w:shd w:val="clear" w:color="auto" w:fill="auto"/>
            <w:vAlign w:val="center"/>
          </w:tcPr>
          <w:p w14:paraId="08E1E68A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D56033D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C7237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A839B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BADEC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011BB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91D1F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31B6D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3F5CF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DD94C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A10F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E7005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04C22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9A178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84A3E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191A2C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1F54E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0A331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5699F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5CD9A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1644A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5510B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6FFA7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1E8EFA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51DA563" w14:textId="77777777" w:rsidTr="004654AF">
        <w:tc>
          <w:tcPr>
            <w:tcW w:w="959" w:type="dxa"/>
            <w:shd w:val="clear" w:color="auto" w:fill="auto"/>
            <w:vAlign w:val="center"/>
          </w:tcPr>
          <w:p w14:paraId="4114B4A0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7-1А (7А)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2623C4F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B088E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80D67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B077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D92BC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70513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E9B85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512B4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F64EE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3E0DE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A7EE8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76467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7A67D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EECC2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D1A78E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C87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02C28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ED552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E9E95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AA168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2E59E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3B191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53DF64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26543A9" w14:textId="77777777" w:rsidTr="004654AF">
        <w:tc>
          <w:tcPr>
            <w:tcW w:w="959" w:type="dxa"/>
            <w:shd w:val="clear" w:color="auto" w:fill="auto"/>
            <w:vAlign w:val="center"/>
          </w:tcPr>
          <w:p w14:paraId="5D5E8527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7-2А (7А)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E27203B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0C42F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71B4C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3209B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ABAB3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D5235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BAAFA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F27A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584DB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A9E7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34554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B781B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F93BC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770E6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F700F0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FCA32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0C10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EFFE9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07074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AF048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4CE7A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5F2E1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E77BB9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7B63D99F" w14:textId="77777777" w:rsidTr="004654AF">
        <w:tc>
          <w:tcPr>
            <w:tcW w:w="959" w:type="dxa"/>
            <w:shd w:val="clear" w:color="auto" w:fill="auto"/>
            <w:vAlign w:val="center"/>
          </w:tcPr>
          <w:p w14:paraId="11E18B21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7-3А (7А)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4A33793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97B9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C4836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F2CDA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C77BF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EAC05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E0AF4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B023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5101B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BB782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FD9CF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7B113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51077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98EDF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2EE3FB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0E927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16A4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C2A21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D145F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75E70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2BD5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B4E08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A174FF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CDD304C" w14:textId="77777777" w:rsidTr="004654AF">
        <w:tc>
          <w:tcPr>
            <w:tcW w:w="959" w:type="dxa"/>
            <w:shd w:val="clear" w:color="auto" w:fill="auto"/>
            <w:vAlign w:val="center"/>
          </w:tcPr>
          <w:p w14:paraId="40A0A49E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DD824FA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0F740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E2BE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B5262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85747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D1F25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49D54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880C6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510F8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CCAF4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6C90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F6456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D1B8D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AC047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23326B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60EEC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B54BB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269C3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4504E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D956C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E3C43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EC93B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6EB530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3C232F53" w14:textId="77777777" w:rsidTr="004654AF">
        <w:tc>
          <w:tcPr>
            <w:tcW w:w="959" w:type="dxa"/>
            <w:shd w:val="clear" w:color="auto" w:fill="auto"/>
            <w:vAlign w:val="center"/>
          </w:tcPr>
          <w:p w14:paraId="2C92BE02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8-1А (8А)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49029DF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A30D0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36B3A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971B3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FFB9EB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05947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1CC6E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06B46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43A74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74991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21185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AE87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93524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C7C1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768CA3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23782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C4480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0C1DA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DAFCE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24938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3BFCE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6119F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32E8EA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7E4AFB0E" w14:textId="77777777" w:rsidTr="004654AF">
        <w:tc>
          <w:tcPr>
            <w:tcW w:w="959" w:type="dxa"/>
            <w:shd w:val="clear" w:color="auto" w:fill="auto"/>
            <w:vAlign w:val="center"/>
          </w:tcPr>
          <w:p w14:paraId="2CDB65C2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8-2А (8А)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7DB9ED0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687B8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57247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1D99F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A8FBF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D7EF9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0FC6D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4C863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C5D0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E9681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4B768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0DEA2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DD02A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BCBAA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E528D8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0BAE6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2FBC0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4E35E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77EB4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8A4B1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6F05F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44F4C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96F4F8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6D251EF2" w14:textId="77777777" w:rsidTr="004654AF">
        <w:tc>
          <w:tcPr>
            <w:tcW w:w="959" w:type="dxa"/>
            <w:shd w:val="clear" w:color="auto" w:fill="auto"/>
            <w:vAlign w:val="center"/>
          </w:tcPr>
          <w:p w14:paraId="1D8E4272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8-3А (8А)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597DAB7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продажам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AE8D5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726F2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1DCA8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EFAE2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F9EE5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3901A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0053B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99096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0A471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55868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16049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B9F24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8FC80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7F9EDF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2BF25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FC5E2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B5C02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98C5B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E711B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9F97D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8FC37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A4B130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420091C2" w14:textId="77777777" w:rsidTr="004654AF">
        <w:tc>
          <w:tcPr>
            <w:tcW w:w="959" w:type="dxa"/>
            <w:shd w:val="clear" w:color="auto" w:fill="auto"/>
            <w:vAlign w:val="center"/>
          </w:tcPr>
          <w:p w14:paraId="44212758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6EF3781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31363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F9BA7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7342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DBFDF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AB454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8D660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8FB49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10F35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53C6D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00F4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C251B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C4C25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60C26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D0DA1E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08401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901F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26ACC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C03A8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1D86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28E52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ECDAD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95699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40D2AB01" w14:textId="77777777" w:rsidTr="004654AF">
        <w:tc>
          <w:tcPr>
            <w:tcW w:w="959" w:type="dxa"/>
            <w:shd w:val="clear" w:color="auto" w:fill="auto"/>
            <w:vAlign w:val="center"/>
          </w:tcPr>
          <w:p w14:paraId="2AE49964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EDD69F8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37245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7AD26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E5E83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09A3E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E1914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906CF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B1852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4E8E0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AA65A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0A6E5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38D6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8BC73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66B40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815D7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038F6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8A0953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8A41E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0F986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56A4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01D51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58A7C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F2A322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7110F02E" w14:textId="77777777" w:rsidTr="004654AF">
        <w:tc>
          <w:tcPr>
            <w:tcW w:w="959" w:type="dxa"/>
            <w:shd w:val="clear" w:color="auto" w:fill="auto"/>
            <w:vAlign w:val="center"/>
          </w:tcPr>
          <w:p w14:paraId="6CF71F0D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F6F1FD2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клиентами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249C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A4D73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E1056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99825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29D40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B76ED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23788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D3D81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16C12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FCCF3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A6F10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78CD1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61C74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F25AF0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B9668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9F3C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F25C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DDBC4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8C809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2D7B9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EC2BA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954461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E47E108" w14:textId="77777777" w:rsidTr="004654AF">
        <w:tc>
          <w:tcPr>
            <w:tcW w:w="959" w:type="dxa"/>
            <w:shd w:val="clear" w:color="auto" w:fill="auto"/>
            <w:vAlign w:val="center"/>
          </w:tcPr>
          <w:p w14:paraId="31DB107E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148E4F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клиентами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A4530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12F83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C8E50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079E0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4653D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0C905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0A3D0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D45D8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150D6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AF66C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06DC0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32C1A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3BA20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C373C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3E857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92378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6A5E5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2E18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8337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E8ED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FC6D7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701773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2187A606" w14:textId="77777777" w:rsidTr="004654AF">
        <w:tc>
          <w:tcPr>
            <w:tcW w:w="959" w:type="dxa"/>
            <w:shd w:val="clear" w:color="auto" w:fill="auto"/>
            <w:vAlign w:val="center"/>
          </w:tcPr>
          <w:p w14:paraId="0690DE81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EB4B23B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клиентами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268A8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9E2CA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23A5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97179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6FE0F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16C5B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ABD0B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7341D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B1C00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20AE1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C3E1F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C024A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4A304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12AA39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D331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170F1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AAE76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7D4D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0EC21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3824D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EB744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4D8858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699A9445" w14:textId="77777777" w:rsidTr="004654AF">
        <w:tc>
          <w:tcPr>
            <w:tcW w:w="959" w:type="dxa"/>
            <w:shd w:val="clear" w:color="auto" w:fill="auto"/>
            <w:vAlign w:val="center"/>
          </w:tcPr>
          <w:p w14:paraId="6BF8F211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12-1А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86B77BA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клиентами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DCF6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EF6D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59610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EC6FB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87600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7BD97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536E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BB23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5E8F3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A939C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1B3B0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B42E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79C49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878BEF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439E5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1F474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FF360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C7A6D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5793D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CF78D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5CCDB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C4CCE7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7FE1430A" w14:textId="77777777" w:rsidTr="004654AF">
        <w:tc>
          <w:tcPr>
            <w:tcW w:w="959" w:type="dxa"/>
            <w:shd w:val="clear" w:color="auto" w:fill="auto"/>
            <w:vAlign w:val="center"/>
          </w:tcPr>
          <w:p w14:paraId="6A371127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D99E932" w14:textId="77777777" w:rsidR="00CF0942" w:rsidRPr="00CF0942" w:rsidRDefault="00CF0942" w:rsidP="001B19D8">
            <w:pPr>
              <w:jc w:val="center"/>
              <w:rPr>
                <w:b/>
                <w:sz w:val="18"/>
                <w:szCs w:val="18"/>
              </w:rPr>
            </w:pPr>
            <w:r w:rsidRPr="00CF0942">
              <w:rPr>
                <w:b/>
                <w:sz w:val="18"/>
                <w:szCs w:val="18"/>
              </w:rPr>
              <w:t>Финансово-экономический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940FC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2F609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798C24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A62777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8DB6E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AE3E8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A21BC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60FC35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5C5764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56AE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F7BB1E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63D74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47D22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A55337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A5847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5D8012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B218C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6D66A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08F9A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5D55D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B3672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089572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F0942" w:rsidRPr="00F06873" w14:paraId="0C5FF73A" w14:textId="77777777" w:rsidTr="004654AF">
        <w:tc>
          <w:tcPr>
            <w:tcW w:w="959" w:type="dxa"/>
            <w:shd w:val="clear" w:color="auto" w:fill="auto"/>
            <w:vAlign w:val="center"/>
          </w:tcPr>
          <w:p w14:paraId="7FD5C898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77D7A10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кассир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C0819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39610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4BAF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94808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143FF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E5EC8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AFA0B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B4FE6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9195C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2B739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FE5D9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586B3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166A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D121F8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4F844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492B81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AC2BF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1F307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92421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EE49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946C7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91100F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613DE36D" w14:textId="77777777" w:rsidTr="004654AF">
        <w:tc>
          <w:tcPr>
            <w:tcW w:w="959" w:type="dxa"/>
            <w:shd w:val="clear" w:color="auto" w:fill="auto"/>
            <w:vAlign w:val="center"/>
          </w:tcPr>
          <w:p w14:paraId="589C3593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BC02982" w14:textId="77777777" w:rsidR="00CF0942" w:rsidRPr="00CF0942" w:rsidRDefault="00CF0942" w:rsidP="001B19D8">
            <w:pPr>
              <w:jc w:val="center"/>
              <w:rPr>
                <w:b/>
                <w:sz w:val="18"/>
                <w:szCs w:val="18"/>
              </w:rPr>
            </w:pPr>
            <w:r w:rsidRPr="00CF0942">
              <w:rPr>
                <w:b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0549A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E7550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B59A5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EF3A0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D90DA8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1C66A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19AE70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E9D4FD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40C6DE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E01F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03613E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5A5627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4BF9D9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60D85B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CFB1D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DE688A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16538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9027F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5AA74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CFC8C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5725E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C5703E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F0942" w:rsidRPr="00F06873" w14:paraId="13834FE6" w14:textId="77777777" w:rsidTr="004654AF">
        <w:tc>
          <w:tcPr>
            <w:tcW w:w="959" w:type="dxa"/>
            <w:shd w:val="clear" w:color="auto" w:fill="auto"/>
            <w:vAlign w:val="center"/>
          </w:tcPr>
          <w:p w14:paraId="1E4AA816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11F2584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Офис-менеджер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EF046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88E03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0FC24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9C0AB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53AC8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0E8AA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EA6A8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04D36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2E9F5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A3715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3F30C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3F21E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046C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1B2972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5D77E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CCBB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50184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C0337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82FD4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3B445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B8A1C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9224A2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1F38B9D" w14:textId="77777777" w:rsidTr="004654AF">
        <w:tc>
          <w:tcPr>
            <w:tcW w:w="959" w:type="dxa"/>
            <w:shd w:val="clear" w:color="auto" w:fill="auto"/>
            <w:vAlign w:val="center"/>
          </w:tcPr>
          <w:p w14:paraId="2F9CF7F5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3E13DD5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Секретарь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0DE75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7037E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1DE0E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49D00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BEEC7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82938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629D6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3C44F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2E907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6841A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AB6E2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AD706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BE465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E9E059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489D3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C3160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1466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679C0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A75C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E5A2C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A237F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14A7EE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5C554A93" w14:textId="77777777" w:rsidTr="004654AF">
        <w:tc>
          <w:tcPr>
            <w:tcW w:w="959" w:type="dxa"/>
            <w:shd w:val="clear" w:color="auto" w:fill="auto"/>
            <w:vAlign w:val="center"/>
          </w:tcPr>
          <w:p w14:paraId="773FA6C7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FEE0898" w14:textId="77777777" w:rsidR="00CF0942" w:rsidRPr="00CF0942" w:rsidRDefault="00CF0942" w:rsidP="001B19D8">
            <w:pPr>
              <w:jc w:val="center"/>
              <w:rPr>
                <w:b/>
                <w:sz w:val="18"/>
                <w:szCs w:val="18"/>
              </w:rPr>
            </w:pPr>
            <w:r w:rsidRPr="00CF0942">
              <w:rPr>
                <w:b/>
                <w:sz w:val="18"/>
                <w:szCs w:val="18"/>
              </w:rPr>
              <w:t>Администрация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CC9A2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4238A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C838BB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940F2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150D1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6A3728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6EBDE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E790F1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4548C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E05456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4404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B693BD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F2A1DF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DCD868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AE6FB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F00796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3E278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804E4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48A00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305EB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AEB6C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4A796E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CF0942" w:rsidRPr="00F06873" w14:paraId="5C4AD4BE" w14:textId="77777777" w:rsidTr="004654AF">
        <w:tc>
          <w:tcPr>
            <w:tcW w:w="959" w:type="dxa"/>
            <w:shd w:val="clear" w:color="auto" w:fill="auto"/>
            <w:vAlign w:val="center"/>
          </w:tcPr>
          <w:p w14:paraId="4F1AD2D3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316D84B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74A7D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56A5F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2AA31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BE99F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24996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1ED38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A4945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DC9C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798AB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CA971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144C8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C9208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F19F1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D70996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BA0E2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BD290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DB18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54547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38E55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C4315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A4FF6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2E668B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69003080" w14:textId="77777777" w:rsidTr="004654AF">
        <w:tc>
          <w:tcPr>
            <w:tcW w:w="959" w:type="dxa"/>
            <w:shd w:val="clear" w:color="auto" w:fill="auto"/>
            <w:vAlign w:val="center"/>
          </w:tcPr>
          <w:p w14:paraId="3DD06EB1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0335BD7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56EAE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7F32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CDE81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4DF54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C86C3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ECE46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04375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CCB7B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B1960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D5E94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642FD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8C81D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5E893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1C3214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E17FC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EF07D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0BF51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C6E34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09E5F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C755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36278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1962B1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98E77AF" w14:textId="77777777" w:rsidTr="004654AF">
        <w:tc>
          <w:tcPr>
            <w:tcW w:w="959" w:type="dxa"/>
            <w:shd w:val="clear" w:color="auto" w:fill="auto"/>
            <w:vAlign w:val="center"/>
          </w:tcPr>
          <w:p w14:paraId="47519736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022BDFF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DFAF2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4EA0D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7D2AC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DDEF1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29984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C29BC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DE000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B4AA6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F9BCF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D2DBC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46DE0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C07FD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F652D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8D60C1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9A37A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55DA1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9C3E5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11040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D4214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0DD5D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D0AD2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38ED50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08A8CA53" w14:textId="77777777" w:rsidTr="004654AF">
        <w:tc>
          <w:tcPr>
            <w:tcW w:w="959" w:type="dxa"/>
            <w:shd w:val="clear" w:color="auto" w:fill="auto"/>
            <w:vAlign w:val="center"/>
          </w:tcPr>
          <w:p w14:paraId="399232C4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8B259E7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2FBE7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A9F8D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BC8A1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09F4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FBD79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8B117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2A49C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5CB2E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4730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2D40C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1BDB9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C488C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BFE80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3341A3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DDD3F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19A8D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6EE83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CE8076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22EE7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23C6B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8A3E4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E83282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61866A55" w14:textId="77777777" w:rsidTr="004654AF">
        <w:tc>
          <w:tcPr>
            <w:tcW w:w="959" w:type="dxa"/>
            <w:shd w:val="clear" w:color="auto" w:fill="auto"/>
            <w:vAlign w:val="center"/>
          </w:tcPr>
          <w:p w14:paraId="4E667764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BFF1BBB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Бренд-менеджер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D7BE1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A3193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0B560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F03ED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A7479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737B3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4B193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1429B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90B17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F5CCB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BC880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BBBA8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EEBCA8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1C8520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00681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3A6B42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5A9FB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AE6EB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D9917D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AF0E5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C55C8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77C2AE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F0942" w:rsidRPr="00F06873" w14:paraId="78381F15" w14:textId="77777777" w:rsidTr="004654AF">
        <w:tc>
          <w:tcPr>
            <w:tcW w:w="959" w:type="dxa"/>
            <w:shd w:val="clear" w:color="auto" w:fill="auto"/>
            <w:vAlign w:val="center"/>
          </w:tcPr>
          <w:p w14:paraId="7CAA223B" w14:textId="77777777" w:rsid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5F02C18" w14:textId="77777777" w:rsidR="00CF0942" w:rsidRPr="00CF0942" w:rsidRDefault="00CF094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D8558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5620D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35C6A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1378AC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091D34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B208A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02509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DBC3D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F423E2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1171B7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44407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68E30E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DB45C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E11F91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8E51A9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DF737F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5EA455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D31883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6025F1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9C6BEA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E4AFEB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73DC840" w14:textId="77777777" w:rsidR="00CF0942" w:rsidRDefault="00CF094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1C0D4EAF" w14:textId="77777777" w:rsidR="0065289A" w:rsidRDefault="0065289A" w:rsidP="009A1326">
      <w:pPr>
        <w:rPr>
          <w:sz w:val="18"/>
          <w:szCs w:val="18"/>
          <w:lang w:val="en-US"/>
        </w:rPr>
      </w:pPr>
    </w:p>
    <w:p w14:paraId="45905256" w14:textId="77777777"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CF0942">
        <w:rPr>
          <w:rStyle w:val="a9"/>
        </w:rPr>
        <w:t>02.08.2023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14:paraId="4CB38103" w14:textId="77777777" w:rsidR="004654AF" w:rsidRDefault="004654AF" w:rsidP="009D6532"/>
    <w:sectPr w:rsidR="004654AF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E4B99" w14:textId="77777777" w:rsidR="00462A98" w:rsidRDefault="00462A98" w:rsidP="00CF0942">
      <w:r>
        <w:separator/>
      </w:r>
    </w:p>
  </w:endnote>
  <w:endnote w:type="continuationSeparator" w:id="0">
    <w:p w14:paraId="657E7FC6" w14:textId="77777777" w:rsidR="00462A98" w:rsidRDefault="00462A98" w:rsidP="00CF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922E9" w14:textId="77777777" w:rsidR="00462A98" w:rsidRDefault="00462A98" w:rsidP="00CF0942">
      <w:r>
        <w:separator/>
      </w:r>
    </w:p>
  </w:footnote>
  <w:footnote w:type="continuationSeparator" w:id="0">
    <w:p w14:paraId="459DFF11" w14:textId="77777777" w:rsidR="00462A98" w:rsidRDefault="00462A98" w:rsidP="00CF0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doc_name" w:val="Документ33"/>
    <w:docVar w:name="adv_info1" w:val="     "/>
    <w:docVar w:name="adv_info2" w:val="     "/>
    <w:docVar w:name="adv_info3" w:val="     "/>
    <w:docVar w:name="att_org_adr" w:val=" 115280, г.Москва, 1-й Автозаводский пр-д, д.4, корп.1"/>
    <w:docVar w:name="att_org_dop" w:val="Общество с ограниченной ответственностью «Центр независимой оценки Безопасности труда» (ООО «ЦНО Безопасности труда»); 115280, г.Москва, 1-й Автозаводский пр-д, д.4, корп.1; Регистрационный номер - 411 от 25.11.2016;_x000d__x000a_Испытательная лаборатория Общества с ограниченной ответственностью «Центр независимой оценки Безопасности труда»; Юридический адрес: 115280, г.Москва, 1-й Автозаводский пр-д, д.4, корп.1; Фактический адрес: 115280, г.Москва, 1-й Автозаводский пр-д, д.4, корп.1; тел. (495) 784-63-16; e-mail: cnobt@mail.ru"/>
    <w:docVar w:name="att_org_name" w:val="Общество с ограниченной ответственностью «Центр независимой оценки Безопасности труда»"/>
    <w:docVar w:name="att_org_reg_date" w:val="25.11.2016"/>
    <w:docVar w:name="att_org_reg_num" w:val="411"/>
    <w:docVar w:name="boss_fio" w:val="Матвеев Евгений Александрович"/>
    <w:docVar w:name="ceh_info" w:val="Общество с ограниченной ответственностью «ПакТрейд»"/>
    <w:docVar w:name="doc_name" w:val="Документ33"/>
    <w:docVar w:name="doc_type" w:val="5"/>
    <w:docVar w:name="fill_date" w:val="02.08.2023"/>
    <w:docVar w:name="org_guid" w:val="E59D3E3D0BE6422C962439449C6524CB"/>
    <w:docVar w:name="org_id" w:val="86"/>
    <w:docVar w:name="org_name" w:val="     "/>
    <w:docVar w:name="pers_guids" w:val="1151BC02E53D4E55B7EBFB54947A03B3@034-003-064-80"/>
    <w:docVar w:name="pers_snils" w:val="1151BC02E53D4E55B7EBFB54947A03B3@034-003-064-80"/>
    <w:docVar w:name="podr_id" w:val="org_86"/>
    <w:docVar w:name="pred_dolg" w:val="Генеральный директор"/>
    <w:docVar w:name="pred_fio" w:val="Гончарова Н.В."/>
    <w:docVar w:name="rbtd_adr" w:val="     "/>
    <w:docVar w:name="rbtd_name" w:val="Общество с ограниченной ответственностью «ПакТрейд»"/>
    <w:docVar w:name="step_test" w:val="6"/>
    <w:docVar w:name="sv_docs" w:val="1"/>
  </w:docVars>
  <w:rsids>
    <w:rsidRoot w:val="00CF0942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2A98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73184C"/>
    <w:rsid w:val="00820552"/>
    <w:rsid w:val="00936F48"/>
    <w:rsid w:val="009647F7"/>
    <w:rsid w:val="009A1326"/>
    <w:rsid w:val="009D6532"/>
    <w:rsid w:val="00A026A4"/>
    <w:rsid w:val="00A7301F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CF0942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1A65ED"/>
  <w15:chartTrackingRefBased/>
  <w15:docId w15:val="{98B50191-5C9C-4416-A2CD-DF934C1A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F09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F0942"/>
    <w:rPr>
      <w:sz w:val="24"/>
    </w:rPr>
  </w:style>
  <w:style w:type="paragraph" w:styleId="ad">
    <w:name w:val="footer"/>
    <w:basedOn w:val="a"/>
    <w:link w:val="ae"/>
    <w:rsid w:val="00CF09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F094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Windows10</dc:creator>
  <cp:keywords/>
  <dc:description/>
  <cp:lastModifiedBy>Ирина Александрова</cp:lastModifiedBy>
  <cp:revision>2</cp:revision>
  <dcterms:created xsi:type="dcterms:W3CDTF">2023-10-09T10:53:00Z</dcterms:created>
  <dcterms:modified xsi:type="dcterms:W3CDTF">2023-10-09T10:53:00Z</dcterms:modified>
</cp:coreProperties>
</file>